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1A" w:rsidRDefault="0094701A" w:rsidP="0094701A">
      <w:pPr>
        <w:tabs>
          <w:tab w:val="left" w:pos="353"/>
          <w:tab w:val="center" w:pos="2906"/>
        </w:tabs>
        <w:jc w:val="center"/>
        <w:rPr>
          <w:rFonts w:ascii="Courier New" w:hAnsi="Courier New" w:cs="Courier New"/>
          <w:b/>
          <w:sz w:val="30"/>
          <w:szCs w:val="30"/>
        </w:rPr>
      </w:pPr>
    </w:p>
    <w:p w:rsidR="0094701A" w:rsidRPr="0094701A" w:rsidRDefault="0081464B" w:rsidP="0094701A">
      <w:pPr>
        <w:tabs>
          <w:tab w:val="left" w:pos="353"/>
          <w:tab w:val="center" w:pos="2906"/>
        </w:tabs>
        <w:jc w:val="center"/>
        <w:rPr>
          <w:rFonts w:ascii="Courier New" w:hAnsi="Courier New" w:cs="Courier New"/>
          <w:b/>
          <w:sz w:val="30"/>
          <w:szCs w:val="30"/>
        </w:rPr>
      </w:pPr>
      <w:r>
        <w:rPr>
          <w:rFonts w:ascii="Courier New" w:hAnsi="Courier New" w:cs="Courier New"/>
          <w:b/>
          <w:sz w:val="30"/>
          <w:szCs w:val="30"/>
        </w:rPr>
        <w:t>THE HYDRANT EVENING MENU</w:t>
      </w:r>
    </w:p>
    <w:p w:rsidR="0081464B" w:rsidRPr="009E1892" w:rsidRDefault="00801DB9" w:rsidP="0094701A">
      <w:pPr>
        <w:spacing w:after="0"/>
        <w:jc w:val="center"/>
        <w:rPr>
          <w:rFonts w:ascii="Courier New" w:hAnsi="Courier New" w:cs="Courier New"/>
          <w:b/>
          <w:sz w:val="24"/>
          <w:szCs w:val="24"/>
        </w:rPr>
      </w:pPr>
      <w:r w:rsidRPr="009E1892">
        <w:rPr>
          <w:rFonts w:ascii="Courier New" w:hAnsi="Courier New" w:cs="Courier New"/>
          <w:b/>
          <w:sz w:val="24"/>
          <w:szCs w:val="24"/>
        </w:rPr>
        <w:t xml:space="preserve">Meat </w:t>
      </w:r>
      <w:r w:rsidR="00BF4883" w:rsidRPr="009E1892">
        <w:rPr>
          <w:rFonts w:ascii="Courier New" w:hAnsi="Courier New" w:cs="Courier New"/>
          <w:b/>
          <w:sz w:val="24"/>
          <w:szCs w:val="24"/>
        </w:rPr>
        <w:t>and F</w:t>
      </w:r>
      <w:r w:rsidRPr="009E1892">
        <w:rPr>
          <w:rFonts w:ascii="Courier New" w:hAnsi="Courier New" w:cs="Courier New"/>
          <w:b/>
          <w:sz w:val="24"/>
          <w:szCs w:val="24"/>
        </w:rPr>
        <w:t>ish board</w:t>
      </w:r>
    </w:p>
    <w:p w:rsidR="009E1892" w:rsidRDefault="004A3872" w:rsidP="0094701A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Black pudding</w:t>
      </w:r>
      <w:r w:rsidR="00801DB9">
        <w:rPr>
          <w:rFonts w:ascii="Courier New" w:hAnsi="Courier New" w:cs="Courier New"/>
        </w:rPr>
        <w:t xml:space="preserve"> </w:t>
      </w:r>
      <w:r w:rsidR="00802A6A">
        <w:rPr>
          <w:rFonts w:ascii="Courier New" w:hAnsi="Courier New" w:cs="Courier New"/>
        </w:rPr>
        <w:t xml:space="preserve">Scotch egg, </w:t>
      </w:r>
      <w:r>
        <w:rPr>
          <w:rFonts w:ascii="Courier New" w:hAnsi="Courier New" w:cs="Courier New"/>
        </w:rPr>
        <w:t>Lamb kofta, Chorizo Croquettes</w:t>
      </w:r>
      <w:r w:rsidR="00802A6A">
        <w:rPr>
          <w:rFonts w:ascii="Courier New" w:hAnsi="Courier New" w:cs="Courier New"/>
        </w:rPr>
        <w:t xml:space="preserve">, </w:t>
      </w:r>
      <w:r w:rsidR="009E1892">
        <w:rPr>
          <w:rFonts w:ascii="Courier New" w:hAnsi="Courier New" w:cs="Courier New"/>
        </w:rPr>
        <w:t>Hydrant</w:t>
      </w:r>
      <w:r w:rsidR="00802A6A">
        <w:rPr>
          <w:rFonts w:ascii="Courier New" w:hAnsi="Courier New" w:cs="Courier New"/>
        </w:rPr>
        <w:t xml:space="preserve"> hot wings, salt and pepper calamari, cod goujons</w:t>
      </w:r>
      <w:r w:rsidR="00C22958">
        <w:rPr>
          <w:rFonts w:ascii="Courier New" w:hAnsi="Courier New" w:cs="Courier New"/>
        </w:rPr>
        <w:t>.</w:t>
      </w:r>
    </w:p>
    <w:p w:rsidR="009E1892" w:rsidRDefault="009E1892" w:rsidP="0094701A">
      <w:pPr>
        <w:spacing w:after="0"/>
        <w:jc w:val="center"/>
        <w:rPr>
          <w:rFonts w:ascii="Courier New" w:hAnsi="Courier New" w:cs="Courier New"/>
        </w:rPr>
      </w:pPr>
    </w:p>
    <w:p w:rsidR="009E1892" w:rsidRDefault="004A3872" w:rsidP="0094701A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Each board feed 3-4</w:t>
      </w:r>
      <w:r w:rsidR="009E1892">
        <w:rPr>
          <w:rFonts w:ascii="Courier New" w:hAnsi="Courier New" w:cs="Courier New"/>
        </w:rPr>
        <w:t xml:space="preserve"> people</w:t>
      </w:r>
    </w:p>
    <w:p w:rsidR="009E1892" w:rsidRDefault="0094701A" w:rsidP="0094701A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£32</w:t>
      </w:r>
      <w:r w:rsidR="009E1892">
        <w:rPr>
          <w:rFonts w:ascii="Courier New" w:hAnsi="Courier New" w:cs="Courier New"/>
        </w:rPr>
        <w:t xml:space="preserve"> per board</w:t>
      </w:r>
    </w:p>
    <w:p w:rsidR="009E1892" w:rsidRDefault="0094701A" w:rsidP="0094701A">
      <w:pPr>
        <w:spacing w:after="0"/>
        <w:jc w:val="center"/>
        <w:rPr>
          <w:rFonts w:ascii="Courier New" w:hAnsi="Courier New" w:cs="Courier New"/>
        </w:rPr>
      </w:pPr>
      <w:r w:rsidRPr="00801DB9">
        <w:rPr>
          <w:rFonts w:ascii="Courier New" w:hAnsi="Courier New" w:cs="Courier Ne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203C6575" wp14:editId="480CFDEA">
            <wp:simplePos x="0" y="0"/>
            <wp:positionH relativeFrom="column">
              <wp:posOffset>1379855</wp:posOffset>
            </wp:positionH>
            <wp:positionV relativeFrom="paragraph">
              <wp:posOffset>5715</wp:posOffset>
            </wp:positionV>
            <wp:extent cx="779145" cy="76898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B33" w:rsidRDefault="00090B33" w:rsidP="0094701A">
      <w:pPr>
        <w:spacing w:after="0"/>
        <w:jc w:val="center"/>
        <w:rPr>
          <w:rFonts w:ascii="Courier New" w:hAnsi="Courier New" w:cs="Courier New"/>
          <w:sz w:val="24"/>
          <w:szCs w:val="24"/>
        </w:rPr>
      </w:pPr>
    </w:p>
    <w:p w:rsidR="00637269" w:rsidRDefault="00637269" w:rsidP="0094701A">
      <w:pPr>
        <w:spacing w:after="0"/>
        <w:jc w:val="center"/>
        <w:rPr>
          <w:rFonts w:ascii="Courier New" w:hAnsi="Courier New" w:cs="Courier New"/>
          <w:sz w:val="24"/>
          <w:szCs w:val="24"/>
        </w:rPr>
      </w:pPr>
    </w:p>
    <w:p w:rsidR="0094701A" w:rsidRPr="009E1892" w:rsidRDefault="0094701A" w:rsidP="0094701A">
      <w:pPr>
        <w:spacing w:after="0"/>
        <w:jc w:val="center"/>
        <w:rPr>
          <w:rFonts w:ascii="Courier New" w:hAnsi="Courier New" w:cs="Courier New"/>
          <w:sz w:val="24"/>
          <w:szCs w:val="24"/>
        </w:rPr>
      </w:pPr>
    </w:p>
    <w:p w:rsidR="00801DB9" w:rsidRPr="009E1892" w:rsidRDefault="00801DB9" w:rsidP="0094701A">
      <w:pPr>
        <w:spacing w:after="0"/>
        <w:jc w:val="center"/>
        <w:rPr>
          <w:rFonts w:ascii="Courier New" w:hAnsi="Courier New" w:cs="Courier New"/>
          <w:b/>
          <w:sz w:val="24"/>
          <w:szCs w:val="24"/>
        </w:rPr>
      </w:pPr>
      <w:r w:rsidRPr="009E1892">
        <w:rPr>
          <w:rFonts w:ascii="Courier New" w:hAnsi="Courier New" w:cs="Courier New"/>
          <w:b/>
          <w:sz w:val="24"/>
          <w:szCs w:val="24"/>
        </w:rPr>
        <w:t xml:space="preserve">Mezze </w:t>
      </w:r>
      <w:r w:rsidR="00BF4883" w:rsidRPr="009E1892">
        <w:rPr>
          <w:rFonts w:ascii="Courier New" w:hAnsi="Courier New" w:cs="Courier New"/>
          <w:b/>
          <w:sz w:val="24"/>
          <w:szCs w:val="24"/>
        </w:rPr>
        <w:t>Bo</w:t>
      </w:r>
      <w:r w:rsidRPr="009E1892">
        <w:rPr>
          <w:rFonts w:ascii="Courier New" w:hAnsi="Courier New" w:cs="Courier New"/>
          <w:b/>
          <w:sz w:val="24"/>
          <w:szCs w:val="24"/>
        </w:rPr>
        <w:t>ard</w:t>
      </w:r>
    </w:p>
    <w:p w:rsidR="00C22958" w:rsidRPr="00C22958" w:rsidRDefault="004A3872" w:rsidP="0094701A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Mozzarella sandwich, Greek</w:t>
      </w:r>
      <w:r w:rsidR="00C22958" w:rsidRPr="00C22958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olives, falafel, Potato and leek croquettes</w:t>
      </w:r>
      <w:r w:rsidR="0094701A">
        <w:rPr>
          <w:rFonts w:ascii="Courier New" w:hAnsi="Courier New" w:cs="Courier New"/>
        </w:rPr>
        <w:t xml:space="preserve">, grilled vegetables, baba ganoush, hummus, </w:t>
      </w:r>
      <w:r w:rsidR="005A46A6">
        <w:rPr>
          <w:rFonts w:ascii="Courier New" w:hAnsi="Courier New" w:cs="Courier New"/>
        </w:rPr>
        <w:t>tzatziki</w:t>
      </w:r>
      <w:r>
        <w:rPr>
          <w:rFonts w:ascii="Courier New" w:hAnsi="Courier New" w:cs="Courier New"/>
        </w:rPr>
        <w:t xml:space="preserve"> </w:t>
      </w:r>
      <w:r w:rsidR="00C22958" w:rsidRPr="00C22958">
        <w:rPr>
          <w:rFonts w:ascii="Courier New" w:hAnsi="Courier New" w:cs="Courier New"/>
        </w:rPr>
        <w:t>&amp; flat bread.</w:t>
      </w:r>
    </w:p>
    <w:p w:rsidR="00C22958" w:rsidRDefault="00C22958" w:rsidP="0094701A">
      <w:pPr>
        <w:spacing w:after="0"/>
        <w:jc w:val="center"/>
        <w:rPr>
          <w:rFonts w:ascii="Courier New" w:hAnsi="Courier New" w:cs="Courier New"/>
          <w:b/>
        </w:rPr>
      </w:pPr>
    </w:p>
    <w:p w:rsidR="009E1892" w:rsidRDefault="009E1892" w:rsidP="0094701A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Each board feed </w:t>
      </w:r>
      <w:r w:rsidR="005A46A6">
        <w:rPr>
          <w:rFonts w:ascii="Courier New" w:hAnsi="Courier New" w:cs="Courier New"/>
        </w:rPr>
        <w:t>3-4</w:t>
      </w:r>
      <w:r>
        <w:rPr>
          <w:rFonts w:ascii="Courier New" w:hAnsi="Courier New" w:cs="Courier New"/>
        </w:rPr>
        <w:t xml:space="preserve"> people</w:t>
      </w:r>
    </w:p>
    <w:p w:rsidR="009E1892" w:rsidRDefault="0094701A" w:rsidP="0094701A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£27</w:t>
      </w:r>
      <w:r w:rsidR="009E1892">
        <w:rPr>
          <w:rFonts w:ascii="Courier New" w:hAnsi="Courier New" w:cs="Courier New"/>
        </w:rPr>
        <w:t xml:space="preserve"> per board</w:t>
      </w:r>
    </w:p>
    <w:p w:rsidR="00C22958" w:rsidRPr="0038029F" w:rsidRDefault="0094701A" w:rsidP="0094701A">
      <w:pPr>
        <w:spacing w:after="0"/>
        <w:jc w:val="center"/>
        <w:rPr>
          <w:rFonts w:ascii="Courier New" w:hAnsi="Courier New" w:cs="Courier New"/>
        </w:rPr>
      </w:pPr>
      <w:r w:rsidRPr="00801DB9">
        <w:rPr>
          <w:rFonts w:ascii="Courier New" w:hAnsi="Courier New" w:cs="Courier Ne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672CF2DA" wp14:editId="426D958C">
            <wp:simplePos x="0" y="0"/>
            <wp:positionH relativeFrom="column">
              <wp:posOffset>1259097</wp:posOffset>
            </wp:positionH>
            <wp:positionV relativeFrom="paragraph">
              <wp:posOffset>57150</wp:posOffset>
            </wp:positionV>
            <wp:extent cx="899160" cy="5314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chetta we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5495" r="-4622" b="9691"/>
                    <a:stretch/>
                  </pic:blipFill>
                  <pic:spPr bwMode="auto">
                    <a:xfrm>
                      <a:off x="0" y="0"/>
                      <a:ext cx="89916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29F" w:rsidRPr="0038029F">
        <w:rPr>
          <w:rFonts w:ascii="Courier New" w:hAnsi="Courier New" w:cs="Courier New"/>
        </w:rPr>
        <w:t>.</w:t>
      </w:r>
    </w:p>
    <w:p w:rsidR="00C22958" w:rsidRDefault="00C22958" w:rsidP="0081464B">
      <w:pPr>
        <w:jc w:val="center"/>
        <w:rPr>
          <w:rFonts w:ascii="Courier New" w:hAnsi="Courier New" w:cs="Courier New"/>
          <w:b/>
        </w:rPr>
      </w:pPr>
    </w:p>
    <w:p w:rsidR="0081464B" w:rsidRDefault="0081464B" w:rsidP="00476B26">
      <w:pPr>
        <w:spacing w:after="0"/>
        <w:rPr>
          <w:rFonts w:ascii="Courier New" w:hAnsi="Courier New" w:cs="Courier New"/>
        </w:rPr>
      </w:pPr>
    </w:p>
    <w:p w:rsidR="0094701A" w:rsidRDefault="0081464B" w:rsidP="0094701A">
      <w:pPr>
        <w:spacing w:after="0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 </w:t>
      </w:r>
    </w:p>
    <w:p w:rsidR="00476B26" w:rsidRDefault="0081464B" w:rsidP="0094701A">
      <w:pPr>
        <w:spacing w:after="0"/>
        <w:jc w:val="center"/>
        <w:rPr>
          <w:rFonts w:ascii="Courier New" w:hAnsi="Courier New" w:cs="Courier New"/>
          <w:b/>
          <w:sz w:val="30"/>
          <w:szCs w:val="30"/>
        </w:rPr>
      </w:pPr>
      <w:r>
        <w:rPr>
          <w:rFonts w:ascii="Courier New" w:hAnsi="Courier New" w:cs="Courier New"/>
        </w:rPr>
        <w:t xml:space="preserve"> </w:t>
      </w:r>
      <w:r w:rsidRPr="00476B26">
        <w:rPr>
          <w:rFonts w:ascii="Courier New" w:hAnsi="Courier New" w:cs="Courier New"/>
          <w:b/>
          <w:sz w:val="30"/>
          <w:szCs w:val="30"/>
        </w:rPr>
        <w:t>BAR SNACKS</w:t>
      </w:r>
    </w:p>
    <w:p w:rsidR="0094701A" w:rsidRPr="0094701A" w:rsidRDefault="0094701A" w:rsidP="0094701A">
      <w:pPr>
        <w:spacing w:after="0"/>
        <w:jc w:val="center"/>
        <w:rPr>
          <w:rFonts w:ascii="Courier New" w:hAnsi="Courier New" w:cs="Courier New"/>
        </w:rPr>
      </w:pPr>
    </w:p>
    <w:p w:rsidR="00476B26" w:rsidRPr="00637269" w:rsidRDefault="005A46A6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 xml:space="preserve">Black pudding </w:t>
      </w:r>
      <w:r w:rsidR="00476B26" w:rsidRPr="00637269">
        <w:rPr>
          <w:rFonts w:ascii="Courier New" w:hAnsi="Courier New" w:cs="Courier New"/>
          <w:sz w:val="24"/>
          <w:szCs w:val="24"/>
        </w:rPr>
        <w:t>Scotch</w:t>
      </w:r>
      <w:r w:rsidR="0081464B" w:rsidRPr="00637269">
        <w:rPr>
          <w:rFonts w:ascii="Courier New" w:hAnsi="Courier New" w:cs="Courier New"/>
          <w:sz w:val="24"/>
          <w:szCs w:val="24"/>
        </w:rPr>
        <w:t xml:space="preserve"> egg</w:t>
      </w:r>
    </w:p>
    <w:p w:rsidR="0081464B" w:rsidRPr="00637269" w:rsidRDefault="00637269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5</w:t>
      </w:r>
    </w:p>
    <w:p w:rsidR="00476B26" w:rsidRPr="00637269" w:rsidRDefault="00637269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Triple cooked</w:t>
      </w:r>
      <w:r w:rsidR="00476B26" w:rsidRPr="00637269">
        <w:rPr>
          <w:rFonts w:ascii="Courier New" w:hAnsi="Courier New" w:cs="Courier New"/>
          <w:sz w:val="24"/>
          <w:szCs w:val="24"/>
        </w:rPr>
        <w:t xml:space="preserve"> chips</w:t>
      </w:r>
    </w:p>
    <w:p w:rsidR="00476B26" w:rsidRPr="00637269" w:rsidRDefault="00476B26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4</w:t>
      </w:r>
    </w:p>
    <w:p w:rsidR="009E1892" w:rsidRPr="00637269" w:rsidRDefault="005A46A6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 xml:space="preserve">Peri peri </w:t>
      </w:r>
      <w:r w:rsidR="00637269" w:rsidRPr="00637269">
        <w:rPr>
          <w:rFonts w:ascii="Courier New" w:hAnsi="Courier New" w:cs="Courier New"/>
          <w:sz w:val="24"/>
          <w:szCs w:val="24"/>
        </w:rPr>
        <w:t>hot</w:t>
      </w:r>
      <w:r w:rsidR="009E1892" w:rsidRPr="00637269">
        <w:rPr>
          <w:rFonts w:ascii="Courier New" w:hAnsi="Courier New" w:cs="Courier New"/>
          <w:sz w:val="24"/>
          <w:szCs w:val="24"/>
        </w:rPr>
        <w:t xml:space="preserve"> wings</w:t>
      </w:r>
    </w:p>
    <w:p w:rsidR="009E1892" w:rsidRPr="00637269" w:rsidRDefault="00476B26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6</w:t>
      </w:r>
      <w:r w:rsidR="00637269" w:rsidRPr="00637269">
        <w:rPr>
          <w:rFonts w:ascii="Courier New" w:hAnsi="Courier New" w:cs="Courier New"/>
          <w:sz w:val="24"/>
          <w:szCs w:val="24"/>
        </w:rPr>
        <w:t>.5</w:t>
      </w:r>
    </w:p>
    <w:p w:rsidR="005A46A6" w:rsidRPr="00637269" w:rsidRDefault="005A46A6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Chorizo and Red pepper Croquettes</w:t>
      </w:r>
    </w:p>
    <w:p w:rsidR="00637269" w:rsidRPr="00637269" w:rsidRDefault="00637269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5</w:t>
      </w:r>
    </w:p>
    <w:p w:rsidR="005A46A6" w:rsidRPr="00637269" w:rsidRDefault="005A46A6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Potato and leek croquettes</w:t>
      </w:r>
    </w:p>
    <w:p w:rsidR="00637269" w:rsidRPr="00637269" w:rsidRDefault="00637269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5</w:t>
      </w:r>
    </w:p>
    <w:p w:rsidR="005A46A6" w:rsidRPr="00637269" w:rsidRDefault="00670534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Salt and Pepper Calamari</w:t>
      </w:r>
    </w:p>
    <w:p w:rsidR="00637269" w:rsidRPr="00637269" w:rsidRDefault="00637269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7</w:t>
      </w:r>
    </w:p>
    <w:p w:rsidR="0081464B" w:rsidRPr="00637269" w:rsidRDefault="005A46A6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Greek</w:t>
      </w:r>
      <w:r w:rsidR="00476B26" w:rsidRPr="00637269">
        <w:rPr>
          <w:rFonts w:ascii="Courier New" w:hAnsi="Courier New" w:cs="Courier New"/>
          <w:sz w:val="24"/>
          <w:szCs w:val="24"/>
        </w:rPr>
        <w:t xml:space="preserve"> olives</w:t>
      </w:r>
    </w:p>
    <w:p w:rsidR="00BF4883" w:rsidRDefault="009E1892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637269">
        <w:rPr>
          <w:rFonts w:ascii="Courier New" w:hAnsi="Courier New" w:cs="Courier New"/>
          <w:sz w:val="24"/>
          <w:szCs w:val="24"/>
        </w:rPr>
        <w:t>3</w:t>
      </w:r>
      <w:bookmarkStart w:id="0" w:name="_GoBack"/>
      <w:bookmarkEnd w:id="0"/>
    </w:p>
    <w:p w:rsidR="00637269" w:rsidRDefault="00637269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Coleslaw</w:t>
      </w:r>
    </w:p>
    <w:p w:rsidR="00637269" w:rsidRPr="00637269" w:rsidRDefault="00637269" w:rsidP="0094701A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6"/>
          <w:szCs w:val="26"/>
          <w:lang w:eastAsia="en-GB"/>
        </w:rPr>
        <w:drawing>
          <wp:anchor distT="0" distB="0" distL="114300" distR="114300" simplePos="0" relativeHeight="251661312" behindDoc="1" locked="0" layoutInCell="1" allowOverlap="1" wp14:anchorId="2B7C94FD" wp14:editId="656C82A7">
            <wp:simplePos x="0" y="0"/>
            <wp:positionH relativeFrom="column">
              <wp:posOffset>1404620</wp:posOffset>
            </wp:positionH>
            <wp:positionV relativeFrom="paragraph">
              <wp:posOffset>156845</wp:posOffset>
            </wp:positionV>
            <wp:extent cx="925195" cy="89535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 Keg we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sz w:val="24"/>
          <w:szCs w:val="24"/>
        </w:rPr>
        <w:t>3.5</w:t>
      </w:r>
    </w:p>
    <w:p w:rsidR="00476B26" w:rsidRPr="00476B26" w:rsidRDefault="00476B26" w:rsidP="009E1892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</w:p>
    <w:p w:rsidR="009E1892" w:rsidRDefault="005A46A6" w:rsidP="00BF4883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</w:t>
      </w:r>
      <w:r w:rsidR="00BF4883">
        <w:rPr>
          <w:rFonts w:ascii="Courier New" w:hAnsi="Courier New" w:cs="Courier New"/>
          <w:b/>
        </w:rPr>
        <w:t xml:space="preserve">  </w:t>
      </w:r>
    </w:p>
    <w:p w:rsidR="00637269" w:rsidRDefault="00637269" w:rsidP="00BF4883">
      <w:pPr>
        <w:rPr>
          <w:rFonts w:ascii="Courier New" w:hAnsi="Courier New" w:cs="Courier New"/>
          <w:b/>
        </w:rPr>
      </w:pPr>
    </w:p>
    <w:p w:rsidR="00637269" w:rsidRDefault="00637269" w:rsidP="00BF4883">
      <w:pPr>
        <w:rPr>
          <w:rFonts w:ascii="Courier New" w:hAnsi="Courier New" w:cs="Courier New"/>
          <w:b/>
        </w:rPr>
      </w:pPr>
    </w:p>
    <w:p w:rsidR="00090B33" w:rsidRDefault="00BF4883" w:rsidP="00637269">
      <w:pPr>
        <w:spacing w:after="0" w:line="240" w:lineRule="auto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Buckets of </w:t>
      </w:r>
      <w:r w:rsidR="00090B33">
        <w:rPr>
          <w:rFonts w:ascii="Courier New" w:hAnsi="Courier New" w:cs="Courier New"/>
          <w:b/>
        </w:rPr>
        <w:t xml:space="preserve">craft </w:t>
      </w:r>
      <w:r>
        <w:rPr>
          <w:rFonts w:ascii="Courier New" w:hAnsi="Courier New" w:cs="Courier New"/>
          <w:b/>
        </w:rPr>
        <w:t>beer available</w:t>
      </w:r>
    </w:p>
    <w:p w:rsidR="00A659B9" w:rsidRPr="00BF4883" w:rsidRDefault="00A659B9" w:rsidP="00637269">
      <w:pPr>
        <w:spacing w:after="0" w:line="240" w:lineRule="auto"/>
        <w:jc w:val="center"/>
        <w:rPr>
          <w:rFonts w:ascii="Courier New" w:hAnsi="Courier New" w:cs="Courier New"/>
          <w:b/>
        </w:rPr>
      </w:pPr>
      <w:r w:rsidRPr="00090B33">
        <w:rPr>
          <w:rFonts w:ascii="Courier New" w:hAnsi="Courier New" w:cs="Courier New"/>
          <w:sz w:val="18"/>
          <w:szCs w:val="18"/>
        </w:rPr>
        <w:t xml:space="preserve">Please speak to a member </w:t>
      </w:r>
      <w:r w:rsidR="00090B33" w:rsidRPr="00090B33">
        <w:rPr>
          <w:rFonts w:ascii="Courier New" w:hAnsi="Courier New" w:cs="Courier New"/>
          <w:sz w:val="18"/>
          <w:szCs w:val="18"/>
        </w:rPr>
        <w:t>of staff for more information</w:t>
      </w:r>
    </w:p>
    <w:sectPr w:rsidR="00A659B9" w:rsidRPr="00BF4883" w:rsidSect="009E1892">
      <w:footerReference w:type="default" r:id="rId11"/>
      <w:pgSz w:w="7201" w:h="10081" w:code="261"/>
      <w:pgMar w:top="720" w:right="720" w:bottom="720" w:left="720" w:header="708" w:footer="17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269" w:rsidRDefault="00637269" w:rsidP="00801DB9">
      <w:pPr>
        <w:spacing w:after="0" w:line="240" w:lineRule="auto"/>
      </w:pPr>
      <w:r>
        <w:separator/>
      </w:r>
    </w:p>
  </w:endnote>
  <w:endnote w:type="continuationSeparator" w:id="0">
    <w:p w:rsidR="00637269" w:rsidRDefault="00637269" w:rsidP="00801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269" w:rsidRDefault="00637269" w:rsidP="00C22958">
    <w:pPr>
      <w:jc w:val="center"/>
      <w:rPr>
        <w:rFonts w:ascii="Courier New" w:hAnsi="Courier New" w:cs="Courier New"/>
        <w:sz w:val="12"/>
        <w:szCs w:val="12"/>
      </w:rPr>
    </w:pPr>
    <w:r>
      <w:rPr>
        <w:rFonts w:ascii="Courier New" w:hAnsi="Courier New" w:cs="Courier New"/>
        <w:sz w:val="12"/>
        <w:szCs w:val="12"/>
      </w:rPr>
      <w:t>I</w:t>
    </w:r>
    <w:r w:rsidRPr="00606A19">
      <w:rPr>
        <w:rFonts w:ascii="Courier New" w:hAnsi="Courier New" w:cs="Courier New"/>
        <w:sz w:val="12"/>
        <w:szCs w:val="12"/>
      </w:rPr>
      <w:t xml:space="preserve">F </w:t>
    </w:r>
    <w:r>
      <w:rPr>
        <w:rFonts w:ascii="Courier New" w:hAnsi="Courier New" w:cs="Courier New"/>
        <w:sz w:val="12"/>
        <w:szCs w:val="12"/>
      </w:rPr>
      <w:t>Y</w:t>
    </w:r>
    <w:r w:rsidRPr="00606A19">
      <w:rPr>
        <w:rFonts w:ascii="Courier New" w:hAnsi="Courier New" w:cs="Courier New"/>
        <w:sz w:val="12"/>
        <w:szCs w:val="12"/>
      </w:rPr>
      <w:t>OU REQUIRE INFORMATION REGARDING THE PRESENCE OF ALLERGENS IN ANY OF OUR FOOD OR DRINK, PLEASE ASK YOUR SERVER WHO WILL BE HAPPY TO PROVIDE THIS INFORMATION – WHISLT A DISH MAY NOT CONTAIN A SPECIFIC ALLERGEN, DUE TO THE WIDE RANGE OF INGREDIENTS IN OUR KITCHEN FOODS MAY BE AT RISK OF CROSS CONTAMINATION BY OTHER INGREDIENTS – A DISCRECTIONARY SERVICE CHARGE OF 12.5% WILL BE ADDED TO ALL THOSE THAT REQUIRE TABLE SERVICE</w:t>
    </w:r>
  </w:p>
  <w:p w:rsidR="00637269" w:rsidRDefault="006372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269" w:rsidRDefault="00637269" w:rsidP="00801DB9">
      <w:pPr>
        <w:spacing w:after="0" w:line="240" w:lineRule="auto"/>
      </w:pPr>
      <w:r>
        <w:separator/>
      </w:r>
    </w:p>
  </w:footnote>
  <w:footnote w:type="continuationSeparator" w:id="0">
    <w:p w:rsidR="00637269" w:rsidRDefault="00637269" w:rsidP="00801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DB9"/>
    <w:rsid w:val="00090B33"/>
    <w:rsid w:val="0038029F"/>
    <w:rsid w:val="00476B26"/>
    <w:rsid w:val="004A3872"/>
    <w:rsid w:val="005A46A6"/>
    <w:rsid w:val="00637269"/>
    <w:rsid w:val="00670534"/>
    <w:rsid w:val="00705BCC"/>
    <w:rsid w:val="00784285"/>
    <w:rsid w:val="00801DB9"/>
    <w:rsid w:val="00802A6A"/>
    <w:rsid w:val="0081464B"/>
    <w:rsid w:val="008C5F24"/>
    <w:rsid w:val="0094701A"/>
    <w:rsid w:val="009E1892"/>
    <w:rsid w:val="00A659B9"/>
    <w:rsid w:val="00BF4883"/>
    <w:rsid w:val="00C22958"/>
    <w:rsid w:val="00CB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DB9"/>
  </w:style>
  <w:style w:type="paragraph" w:styleId="Footer">
    <w:name w:val="footer"/>
    <w:basedOn w:val="Normal"/>
    <w:link w:val="Foot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DB9"/>
  </w:style>
  <w:style w:type="paragraph" w:styleId="BalloonText">
    <w:name w:val="Balloon Text"/>
    <w:basedOn w:val="Normal"/>
    <w:link w:val="BalloonTextChar"/>
    <w:uiPriority w:val="99"/>
    <w:semiHidden/>
    <w:unhideWhenUsed/>
    <w:rsid w:val="00801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2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DB9"/>
  </w:style>
  <w:style w:type="paragraph" w:styleId="Footer">
    <w:name w:val="footer"/>
    <w:basedOn w:val="Normal"/>
    <w:link w:val="FooterChar"/>
    <w:uiPriority w:val="99"/>
    <w:unhideWhenUsed/>
    <w:rsid w:val="00801D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DB9"/>
  </w:style>
  <w:style w:type="paragraph" w:styleId="BalloonText">
    <w:name w:val="Balloon Text"/>
    <w:basedOn w:val="Normal"/>
    <w:link w:val="BalloonTextChar"/>
    <w:uiPriority w:val="99"/>
    <w:semiHidden/>
    <w:unhideWhenUsed/>
    <w:rsid w:val="00801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2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43B5-F0D7-48C1-83AE-AC227EAA1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9D761B7F</Template>
  <TotalTime>0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Fuller, Smith &amp; Turner PLC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Hydrant (The), Monument - Events</dc:creator>
  <cp:lastModifiedBy>Hydrant (The), Monument - Manager</cp:lastModifiedBy>
  <cp:revision>2</cp:revision>
  <cp:lastPrinted>2017-04-21T08:29:00Z</cp:lastPrinted>
  <dcterms:created xsi:type="dcterms:W3CDTF">2017-04-21T08:29:00Z</dcterms:created>
  <dcterms:modified xsi:type="dcterms:W3CDTF">2017-04-21T08:29:00Z</dcterms:modified>
</cp:coreProperties>
</file>